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1D44D" w14:textId="77777777" w:rsidR="00AF323B" w:rsidRDefault="00AF323B" w:rsidP="00F74CA2">
      <w:pPr>
        <w:spacing w:before="100" w:beforeAutospacing="1" w:after="100" w:afterAutospacing="1" w:line="240" w:lineRule="auto"/>
        <w:jc w:val="center"/>
        <w:outlineLvl w:val="1"/>
        <w:rPr>
          <w:rFonts w:ascii="Arial" w:eastAsia="Times New Roman" w:hAnsi="Arial" w:cs="Arial"/>
          <w:b/>
          <w:bCs/>
          <w:color w:val="000000"/>
          <w:sz w:val="24"/>
          <w:szCs w:val="24"/>
        </w:rPr>
      </w:pPr>
    </w:p>
    <w:p w14:paraId="10BFC95C" w14:textId="35DB5467" w:rsidR="00F74CA2" w:rsidRPr="004F6C3D" w:rsidRDefault="00F74CA2" w:rsidP="00F74CA2">
      <w:pPr>
        <w:spacing w:before="100" w:beforeAutospacing="1" w:after="100" w:afterAutospacing="1" w:line="240" w:lineRule="auto"/>
        <w:jc w:val="center"/>
        <w:outlineLvl w:val="1"/>
        <w:rPr>
          <w:rFonts w:ascii="Arial" w:eastAsia="Times New Roman" w:hAnsi="Arial" w:cs="Arial"/>
          <w:b/>
          <w:bCs/>
          <w:color w:val="000000"/>
          <w:sz w:val="24"/>
          <w:szCs w:val="24"/>
        </w:rPr>
      </w:pPr>
      <w:r w:rsidRPr="004F6C3D">
        <w:rPr>
          <w:rFonts w:ascii="Arial" w:eastAsia="Times New Roman" w:hAnsi="Arial" w:cs="Arial"/>
          <w:b/>
          <w:bCs/>
          <w:color w:val="000000"/>
          <w:sz w:val="24"/>
          <w:szCs w:val="24"/>
        </w:rPr>
        <w:t>WEST AWMELL POLICE DEPARTMENT</w:t>
      </w:r>
    </w:p>
    <w:p w14:paraId="289C978E" w14:textId="77777777" w:rsidR="00F74CA2" w:rsidRPr="004F6C3D" w:rsidRDefault="00F74CA2" w:rsidP="00F74CA2">
      <w:pPr>
        <w:spacing w:before="100" w:beforeAutospacing="1" w:after="100" w:afterAutospacing="1" w:line="240" w:lineRule="auto"/>
        <w:jc w:val="center"/>
        <w:outlineLvl w:val="1"/>
        <w:rPr>
          <w:rFonts w:ascii="Arial" w:eastAsia="Times New Roman" w:hAnsi="Arial" w:cs="Arial"/>
          <w:b/>
          <w:bCs/>
          <w:color w:val="000000"/>
          <w:sz w:val="24"/>
          <w:szCs w:val="24"/>
        </w:rPr>
      </w:pPr>
      <w:r w:rsidRPr="004F6C3D">
        <w:rPr>
          <w:rFonts w:ascii="Arial" w:eastAsia="Times New Roman" w:hAnsi="Arial" w:cs="Arial"/>
          <w:b/>
          <w:bCs/>
          <w:color w:val="000000"/>
          <w:sz w:val="24"/>
          <w:szCs w:val="24"/>
        </w:rPr>
        <w:t>NOW HIRING</w:t>
      </w:r>
    </w:p>
    <w:p w14:paraId="1A6EE0DB" w14:textId="77777777" w:rsidR="00F74CA2" w:rsidRPr="004F6C3D" w:rsidRDefault="00F74CA2" w:rsidP="00F74CA2">
      <w:pPr>
        <w:spacing w:before="100" w:beforeAutospacing="1" w:after="0" w:line="240" w:lineRule="auto"/>
        <w:jc w:val="center"/>
        <w:outlineLvl w:val="1"/>
        <w:rPr>
          <w:rFonts w:ascii="Arial" w:eastAsia="Times New Roman" w:hAnsi="Arial" w:cs="Arial"/>
          <w:b/>
          <w:bCs/>
          <w:color w:val="000000"/>
          <w:sz w:val="24"/>
          <w:szCs w:val="24"/>
        </w:rPr>
      </w:pPr>
      <w:r w:rsidRPr="004F6C3D">
        <w:rPr>
          <w:rFonts w:ascii="Arial" w:eastAsia="Times New Roman" w:hAnsi="Arial" w:cs="Arial"/>
          <w:b/>
          <w:bCs/>
          <w:color w:val="000000"/>
          <w:sz w:val="24"/>
          <w:szCs w:val="24"/>
        </w:rPr>
        <w:t>POLICE OFFICER — ENTRY LEVEL, CERTIFIED &amp; NON-CERTIFIED</w:t>
      </w:r>
    </w:p>
    <w:p w14:paraId="2AB4E2DD" w14:textId="77777777" w:rsidR="00F74CA2" w:rsidRPr="00FE7799" w:rsidRDefault="00F74CA2" w:rsidP="00F74CA2">
      <w:pPr>
        <w:rPr>
          <w:rFonts w:ascii="Arial" w:hAnsi="Arial" w:cs="Arial"/>
          <w:color w:val="000000"/>
          <w:sz w:val="24"/>
          <w:szCs w:val="24"/>
          <w:shd w:val="clear" w:color="auto" w:fill="FFFFFF"/>
        </w:rPr>
      </w:pPr>
      <w:r w:rsidRPr="00FE7799">
        <w:rPr>
          <w:rFonts w:ascii="Arial" w:hAnsi="Arial" w:cs="Arial"/>
          <w:color w:val="000000"/>
          <w:sz w:val="24"/>
          <w:szCs w:val="24"/>
          <w:shd w:val="clear" w:color="auto" w:fill="FFFFFF"/>
        </w:rPr>
        <w:t>The West Amwell Township Police Department is now accepting applications for the position of Police Officer.</w:t>
      </w:r>
    </w:p>
    <w:p w14:paraId="786FFFB0" w14:textId="77777777" w:rsidR="00F74CA2" w:rsidRPr="004F6C3D" w:rsidRDefault="00F74CA2" w:rsidP="00F74CA2">
      <w:pPr>
        <w:spacing w:before="100" w:beforeAutospacing="1" w:after="100" w:afterAutospacing="1" w:line="240" w:lineRule="auto"/>
        <w:outlineLvl w:val="1"/>
        <w:rPr>
          <w:rFonts w:ascii="Arial" w:eastAsia="Times New Roman" w:hAnsi="Arial" w:cs="Arial"/>
          <w:b/>
          <w:bCs/>
          <w:color w:val="000000"/>
          <w:sz w:val="24"/>
          <w:szCs w:val="24"/>
        </w:rPr>
      </w:pPr>
      <w:r w:rsidRPr="004F6C3D">
        <w:rPr>
          <w:rFonts w:ascii="Arial" w:eastAsia="Times New Roman" w:hAnsi="Arial" w:cs="Arial"/>
          <w:b/>
          <w:bCs/>
          <w:color w:val="000000"/>
          <w:sz w:val="24"/>
          <w:szCs w:val="24"/>
        </w:rPr>
        <w:t>MINIMUM QUALIFICATIONS</w:t>
      </w:r>
    </w:p>
    <w:p w14:paraId="7BB1071C" w14:textId="77777777" w:rsidR="00F74CA2" w:rsidRPr="00FE7799" w:rsidRDefault="00F74CA2" w:rsidP="00F74CA2">
      <w:pPr>
        <w:numPr>
          <w:ilvl w:val="0"/>
          <w:numId w:val="4"/>
        </w:numPr>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Be at least 18 years of age</w:t>
      </w:r>
    </w:p>
    <w:p w14:paraId="516AA6E5" w14:textId="77777777" w:rsidR="00F74CA2" w:rsidRPr="00FE7799" w:rsidRDefault="00F74CA2" w:rsidP="00F74CA2">
      <w:pPr>
        <w:numPr>
          <w:ilvl w:val="0"/>
          <w:numId w:val="4"/>
        </w:numPr>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Citizen of the United States and resident of the State of New Jersey</w:t>
      </w:r>
    </w:p>
    <w:p w14:paraId="0391846C" w14:textId="77777777" w:rsidR="00F74CA2" w:rsidRPr="00FE7799" w:rsidRDefault="00F74CA2" w:rsidP="00F74CA2">
      <w:pPr>
        <w:numPr>
          <w:ilvl w:val="0"/>
          <w:numId w:val="4"/>
        </w:numPr>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Be at least a high school graduate or have earned a General Educational Development (GED) diploma</w:t>
      </w:r>
    </w:p>
    <w:p w14:paraId="0091E5ED" w14:textId="77777777" w:rsidR="00F74CA2" w:rsidRPr="00FE7799" w:rsidRDefault="00F74CA2" w:rsidP="00F74CA2">
      <w:pPr>
        <w:numPr>
          <w:ilvl w:val="0"/>
          <w:numId w:val="4"/>
        </w:numPr>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Is the holder of a driver’s license that is valid in New Jersey</w:t>
      </w:r>
    </w:p>
    <w:p w14:paraId="782E5B88" w14:textId="77777777" w:rsidR="00F74CA2" w:rsidRPr="00FE7799" w:rsidRDefault="00F74CA2" w:rsidP="00F74CA2">
      <w:pPr>
        <w:numPr>
          <w:ilvl w:val="0"/>
          <w:numId w:val="4"/>
        </w:numPr>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Received an honorable discharge from military service, if applicant served</w:t>
      </w:r>
    </w:p>
    <w:p w14:paraId="257A7794" w14:textId="77777777" w:rsidR="00F74CA2" w:rsidRPr="00FE7799" w:rsidRDefault="00F74CA2" w:rsidP="00F74CA2">
      <w:pPr>
        <w:numPr>
          <w:ilvl w:val="0"/>
          <w:numId w:val="4"/>
        </w:numPr>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Able to otherwise meet all requirements of N.J.S.A. 40A:14-122 to 40A:14-127.1</w:t>
      </w:r>
    </w:p>
    <w:p w14:paraId="664A41DA" w14:textId="77777777" w:rsidR="00F74CA2" w:rsidRPr="00FE7799" w:rsidRDefault="00F74CA2" w:rsidP="00F74CA2">
      <w:pPr>
        <w:numPr>
          <w:ilvl w:val="0"/>
          <w:numId w:val="4"/>
        </w:numPr>
        <w:spacing w:before="100" w:beforeAutospacing="1" w:after="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Must become licensed as a law enforcement officer in accordance with N.J.S.A. 52:17B-71a et seq., and N.J.A.C. 13:1 et seq.</w:t>
      </w:r>
    </w:p>
    <w:p w14:paraId="49CD4746" w14:textId="77777777" w:rsidR="00F74CA2" w:rsidRPr="00FE7799" w:rsidRDefault="00F74CA2" w:rsidP="00F74CA2">
      <w:pPr>
        <w:rPr>
          <w:rFonts w:ascii="Arial" w:hAnsi="Arial" w:cs="Arial"/>
        </w:rPr>
      </w:pPr>
    </w:p>
    <w:p w14:paraId="633424AA" w14:textId="77777777" w:rsidR="00F74CA2" w:rsidRPr="004F6C3D" w:rsidRDefault="00F74CA2" w:rsidP="00F74CA2">
      <w:pPr>
        <w:shd w:val="clear" w:color="auto" w:fill="FFFFFF"/>
        <w:spacing w:before="100" w:beforeAutospacing="1" w:after="100" w:afterAutospacing="1" w:line="240" w:lineRule="auto"/>
        <w:outlineLvl w:val="1"/>
        <w:rPr>
          <w:rFonts w:ascii="Arial" w:eastAsia="Times New Roman" w:hAnsi="Arial" w:cs="Arial"/>
          <w:b/>
          <w:bCs/>
          <w:color w:val="000000"/>
          <w:sz w:val="24"/>
          <w:szCs w:val="24"/>
        </w:rPr>
      </w:pPr>
      <w:r w:rsidRPr="004F6C3D">
        <w:rPr>
          <w:rFonts w:ascii="Arial" w:eastAsia="Times New Roman" w:hAnsi="Arial" w:cs="Arial"/>
          <w:b/>
          <w:bCs/>
          <w:color w:val="000000"/>
          <w:sz w:val="24"/>
          <w:szCs w:val="24"/>
        </w:rPr>
        <w:t>HIRING PROCESS</w:t>
      </w:r>
    </w:p>
    <w:p w14:paraId="626F7E99" w14:textId="77777777" w:rsidR="00F74CA2" w:rsidRPr="00FE7799" w:rsidRDefault="00F74CA2" w:rsidP="00F74CA2">
      <w:pPr>
        <w:numPr>
          <w:ilvl w:val="0"/>
          <w:numId w:val="5"/>
        </w:numPr>
        <w:shd w:val="clear" w:color="auto" w:fill="FFFFFF"/>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Initial application</w:t>
      </w:r>
    </w:p>
    <w:p w14:paraId="6A58A28C" w14:textId="77777777" w:rsidR="00F74CA2" w:rsidRPr="00FE7799" w:rsidRDefault="00F74CA2" w:rsidP="00F74CA2">
      <w:pPr>
        <w:numPr>
          <w:ilvl w:val="0"/>
          <w:numId w:val="5"/>
        </w:numPr>
        <w:shd w:val="clear" w:color="auto" w:fill="FFFFFF"/>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Department interview</w:t>
      </w:r>
    </w:p>
    <w:p w14:paraId="6560D56F" w14:textId="77777777" w:rsidR="00F74CA2" w:rsidRPr="00FE7799" w:rsidRDefault="00F74CA2" w:rsidP="00F74CA2">
      <w:pPr>
        <w:numPr>
          <w:ilvl w:val="0"/>
          <w:numId w:val="5"/>
        </w:numPr>
        <w:shd w:val="clear" w:color="auto" w:fill="FFFFFF"/>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Pre-academy physical fitness assessment (as required by N.J.A.C. 12:1-10.7)</w:t>
      </w:r>
    </w:p>
    <w:p w14:paraId="4EE8F7D6" w14:textId="77777777" w:rsidR="00F74CA2" w:rsidRPr="00FE7799" w:rsidRDefault="00F74CA2" w:rsidP="00F74CA2">
      <w:pPr>
        <w:numPr>
          <w:ilvl w:val="0"/>
          <w:numId w:val="5"/>
        </w:numPr>
        <w:shd w:val="clear" w:color="auto" w:fill="FFFFFF"/>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Background investigation in accordance with N.J.A.C. 13:1-10.3</w:t>
      </w:r>
    </w:p>
    <w:p w14:paraId="5A78B7E3" w14:textId="77777777" w:rsidR="00F74CA2" w:rsidRPr="00FE7799" w:rsidRDefault="00F74CA2" w:rsidP="00F74CA2">
      <w:pPr>
        <w:numPr>
          <w:ilvl w:val="0"/>
          <w:numId w:val="5"/>
        </w:numPr>
        <w:shd w:val="clear" w:color="auto" w:fill="FFFFFF"/>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Police committee interview</w:t>
      </w:r>
    </w:p>
    <w:p w14:paraId="643375ED" w14:textId="77777777" w:rsidR="00F74CA2" w:rsidRPr="00FE7799" w:rsidRDefault="00F74CA2" w:rsidP="00F74CA2">
      <w:pPr>
        <w:numPr>
          <w:ilvl w:val="0"/>
          <w:numId w:val="5"/>
        </w:numPr>
        <w:shd w:val="clear" w:color="auto" w:fill="FFFFFF"/>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Conditional offer of employment</w:t>
      </w:r>
    </w:p>
    <w:p w14:paraId="253FE59B" w14:textId="77777777" w:rsidR="00F74CA2" w:rsidRPr="00FE7799" w:rsidRDefault="00F74CA2" w:rsidP="00F74CA2">
      <w:pPr>
        <w:numPr>
          <w:ilvl w:val="0"/>
          <w:numId w:val="5"/>
        </w:numPr>
        <w:shd w:val="clear" w:color="auto" w:fill="FFFFFF"/>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Medical screening (N.J.A.C. 13:1-10.4)</w:t>
      </w:r>
    </w:p>
    <w:p w14:paraId="1F58435A" w14:textId="77777777" w:rsidR="00F74CA2" w:rsidRPr="00FE7799" w:rsidRDefault="00F74CA2" w:rsidP="00F74CA2">
      <w:pPr>
        <w:numPr>
          <w:ilvl w:val="0"/>
          <w:numId w:val="5"/>
        </w:numPr>
        <w:shd w:val="clear" w:color="auto" w:fill="FFFFFF"/>
        <w:spacing w:before="100" w:beforeAutospacing="1" w:after="12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Drug screening (N.J.A.C. 13:1-10.5)</w:t>
      </w:r>
    </w:p>
    <w:p w14:paraId="181C9795" w14:textId="77777777" w:rsidR="00F74CA2" w:rsidRPr="00FE7799" w:rsidRDefault="00F74CA2" w:rsidP="00F74CA2">
      <w:pPr>
        <w:numPr>
          <w:ilvl w:val="0"/>
          <w:numId w:val="5"/>
        </w:numPr>
        <w:shd w:val="clear" w:color="auto" w:fill="FFFFFF"/>
        <w:spacing w:before="100" w:beforeAutospacing="1" w:after="0" w:line="240" w:lineRule="auto"/>
        <w:rPr>
          <w:rFonts w:ascii="Arial" w:eastAsia="Times New Roman" w:hAnsi="Arial" w:cs="Arial"/>
          <w:color w:val="000000"/>
          <w:sz w:val="24"/>
          <w:szCs w:val="24"/>
        </w:rPr>
      </w:pPr>
      <w:r w:rsidRPr="00FE7799">
        <w:rPr>
          <w:rFonts w:ascii="Arial" w:eastAsia="Times New Roman" w:hAnsi="Arial" w:cs="Arial"/>
          <w:color w:val="000000"/>
          <w:sz w:val="24"/>
          <w:szCs w:val="24"/>
        </w:rPr>
        <w:t>Psychological screening (N.J.A.C. 13:1-8.1(e) or 10.6)</w:t>
      </w:r>
    </w:p>
    <w:p w14:paraId="1BEFF856" w14:textId="77777777" w:rsidR="00F74CA2" w:rsidRDefault="00F74CA2" w:rsidP="00F74CA2">
      <w:pPr>
        <w:pStyle w:val="NormalWeb"/>
        <w:shd w:val="clear" w:color="auto" w:fill="FFFFFF"/>
        <w:spacing w:after="0" w:afterAutospacing="0"/>
        <w:rPr>
          <w:rFonts w:ascii="Arial" w:hAnsi="Arial" w:cs="Arial"/>
          <w:b/>
          <w:bCs/>
          <w:color w:val="000000"/>
        </w:rPr>
      </w:pPr>
      <w:r w:rsidRPr="004F6C3D">
        <w:rPr>
          <w:rFonts w:ascii="Arial" w:hAnsi="Arial" w:cs="Arial"/>
          <w:b/>
          <w:bCs/>
          <w:color w:val="000000"/>
        </w:rPr>
        <w:lastRenderedPageBreak/>
        <w:t>HOW TO APPLY</w:t>
      </w:r>
    </w:p>
    <w:p w14:paraId="6016C079" w14:textId="77777777" w:rsidR="00F74CA2" w:rsidRPr="00FE7799" w:rsidRDefault="00F74CA2" w:rsidP="00F74CA2">
      <w:pPr>
        <w:pStyle w:val="NormalWeb"/>
        <w:shd w:val="clear" w:color="auto" w:fill="FFFFFF"/>
        <w:spacing w:after="0" w:afterAutospacing="0"/>
        <w:rPr>
          <w:rFonts w:ascii="Arial" w:hAnsi="Arial" w:cs="Arial"/>
          <w:color w:val="000000"/>
          <w:sz w:val="27"/>
          <w:szCs w:val="27"/>
        </w:rPr>
      </w:pPr>
      <w:r w:rsidRPr="00FE7799">
        <w:rPr>
          <w:rFonts w:ascii="Arial" w:hAnsi="Arial" w:cs="Arial"/>
          <w:color w:val="000000"/>
        </w:rPr>
        <w:t>A non-refundable Application Fee of $35.00 applies. Application and resume close at 11:59 PM (EST) on the deadline specified above, or when the position capacity has been met or unless otherwise specified in the announcement.  If the deadline is not specified in the announcement, the agency has sole discretion on</w:t>
      </w:r>
      <w:r w:rsidRPr="00FE7799">
        <w:rPr>
          <w:rFonts w:ascii="Arial" w:hAnsi="Arial" w:cs="Arial"/>
          <w:color w:val="000000"/>
          <w:sz w:val="27"/>
          <w:szCs w:val="27"/>
        </w:rPr>
        <w:t xml:space="preserve"> </w:t>
      </w:r>
      <w:r w:rsidRPr="00FE7799">
        <w:rPr>
          <w:rFonts w:ascii="Arial" w:hAnsi="Arial" w:cs="Arial"/>
          <w:color w:val="000000"/>
        </w:rPr>
        <w:t>setting the deadline and jobs may</w:t>
      </w:r>
      <w:r w:rsidRPr="00FE7799">
        <w:rPr>
          <w:rFonts w:ascii="Arial" w:hAnsi="Arial" w:cs="Arial"/>
          <w:color w:val="000000"/>
          <w:sz w:val="27"/>
          <w:szCs w:val="27"/>
        </w:rPr>
        <w:t xml:space="preserve"> </w:t>
      </w:r>
      <w:r w:rsidRPr="00FE7799">
        <w:rPr>
          <w:rFonts w:ascii="Arial" w:hAnsi="Arial" w:cs="Arial"/>
          <w:color w:val="000000"/>
        </w:rPr>
        <w:t>close without notice.  It is the applicant’s responsibility to thoroughly read and understand the deadline requirements and capacity limits as outlined by the agency.</w:t>
      </w:r>
    </w:p>
    <w:p w14:paraId="63E2DBDD" w14:textId="77777777" w:rsidR="00F74CA2" w:rsidRPr="00AF323B" w:rsidRDefault="00F74CA2" w:rsidP="00F74CA2">
      <w:pPr>
        <w:pStyle w:val="NormalWeb"/>
        <w:shd w:val="clear" w:color="auto" w:fill="FFFFFF"/>
        <w:spacing w:after="0" w:afterAutospacing="0"/>
        <w:rPr>
          <w:rFonts w:ascii="Arial" w:hAnsi="Arial" w:cs="Arial"/>
          <w:color w:val="000000"/>
        </w:rPr>
      </w:pPr>
      <w:r w:rsidRPr="00AF323B">
        <w:rPr>
          <w:rStyle w:val="Strong"/>
          <w:rFonts w:ascii="Arial" w:hAnsi="Arial" w:cs="Arial"/>
          <w:color w:val="000000"/>
        </w:rPr>
        <w:t>WEST AMWELL TOWNSHIP IS AN EQUAL OPPORTUNITY EMPLOYER</w:t>
      </w:r>
    </w:p>
    <w:p w14:paraId="11199B6F" w14:textId="77777777" w:rsidR="00F74CA2" w:rsidRPr="00FE7799" w:rsidRDefault="00F74CA2" w:rsidP="00F74CA2">
      <w:pPr>
        <w:pStyle w:val="NormalWeb"/>
        <w:shd w:val="clear" w:color="auto" w:fill="FFFFFF"/>
        <w:rPr>
          <w:rFonts w:ascii="Arial" w:hAnsi="Arial" w:cs="Arial"/>
          <w:color w:val="000000"/>
        </w:rPr>
      </w:pPr>
      <w:r w:rsidRPr="00FE7799">
        <w:rPr>
          <w:rFonts w:ascii="Arial" w:hAnsi="Arial" w:cs="Arial"/>
          <w:color w:val="000000"/>
        </w:rPr>
        <w:t xml:space="preserve">Please direct questions regarding this position to </w:t>
      </w:r>
      <w:hyperlink r:id="rId8" w:history="1">
        <w:r w:rsidRPr="00FE7799">
          <w:rPr>
            <w:rStyle w:val="Hyperlink"/>
            <w:rFonts w:ascii="Arial" w:hAnsi="Arial" w:cs="Arial"/>
          </w:rPr>
          <w:t>watpd2621@westamwelltwp.org</w:t>
        </w:r>
      </w:hyperlink>
      <w:r w:rsidRPr="00FE7799">
        <w:rPr>
          <w:rFonts w:ascii="Arial" w:hAnsi="Arial" w:cs="Arial"/>
          <w:color w:val="000000"/>
        </w:rPr>
        <w:t xml:space="preserve"> </w:t>
      </w:r>
    </w:p>
    <w:p w14:paraId="1E6CA540" w14:textId="77777777" w:rsidR="00F74CA2" w:rsidRPr="00AF323B" w:rsidRDefault="00F74CA2" w:rsidP="00F74CA2">
      <w:pPr>
        <w:shd w:val="clear" w:color="auto" w:fill="FFFFFF"/>
        <w:spacing w:before="100" w:beforeAutospacing="1" w:after="100" w:afterAutospacing="1" w:line="240" w:lineRule="auto"/>
        <w:outlineLvl w:val="1"/>
        <w:rPr>
          <w:rFonts w:ascii="Arial" w:eastAsia="Times New Roman" w:hAnsi="Arial" w:cs="Arial"/>
          <w:b/>
          <w:bCs/>
          <w:color w:val="000000"/>
          <w:sz w:val="24"/>
          <w:szCs w:val="24"/>
        </w:rPr>
      </w:pPr>
      <w:r w:rsidRPr="00AF323B">
        <w:rPr>
          <w:rFonts w:ascii="Arial" w:eastAsia="Times New Roman" w:hAnsi="Arial" w:cs="Arial"/>
          <w:b/>
          <w:bCs/>
          <w:color w:val="000000"/>
          <w:sz w:val="24"/>
          <w:szCs w:val="24"/>
        </w:rPr>
        <w:t>DEADLINE TO APPLY: OCTOBER 28</w:t>
      </w:r>
      <w:r w:rsidRPr="00AF323B">
        <w:rPr>
          <w:rFonts w:ascii="Arial" w:eastAsia="Times New Roman" w:hAnsi="Arial" w:cs="Arial"/>
          <w:b/>
          <w:bCs/>
          <w:color w:val="000000"/>
          <w:sz w:val="24"/>
          <w:szCs w:val="24"/>
          <w:vertAlign w:val="superscript"/>
        </w:rPr>
        <w:t>th</w:t>
      </w:r>
      <w:r w:rsidRPr="00AF323B">
        <w:rPr>
          <w:rFonts w:ascii="Arial" w:eastAsia="Times New Roman" w:hAnsi="Arial" w:cs="Arial"/>
          <w:b/>
          <w:bCs/>
          <w:color w:val="000000"/>
          <w:sz w:val="24"/>
          <w:szCs w:val="24"/>
        </w:rPr>
        <w:t xml:space="preserve"> 2026</w:t>
      </w:r>
    </w:p>
    <w:p w14:paraId="60E5F6A7" w14:textId="732003A5" w:rsidR="000D3E49" w:rsidRPr="00730471" w:rsidRDefault="000D3E49" w:rsidP="009A425E">
      <w:pPr>
        <w:ind w:left="720" w:firstLine="720"/>
        <w:rPr>
          <w:sz w:val="40"/>
          <w:szCs w:val="40"/>
        </w:rPr>
      </w:pPr>
    </w:p>
    <w:sectPr w:rsidR="000D3E49" w:rsidRPr="00730471" w:rsidSect="00B6080B">
      <w:headerReference w:type="default" r:id="rId9"/>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4487E" w14:textId="77777777" w:rsidR="00C802D8" w:rsidRDefault="00C802D8" w:rsidP="00884F55">
      <w:pPr>
        <w:spacing w:after="0" w:line="240" w:lineRule="auto"/>
      </w:pPr>
      <w:r>
        <w:separator/>
      </w:r>
    </w:p>
  </w:endnote>
  <w:endnote w:type="continuationSeparator" w:id="0">
    <w:p w14:paraId="28CE6E81" w14:textId="77777777" w:rsidR="00C802D8" w:rsidRDefault="00C802D8" w:rsidP="00884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465C" w14:textId="77777777" w:rsidR="00C802D8" w:rsidRDefault="00C802D8" w:rsidP="00884F55">
      <w:pPr>
        <w:spacing w:after="0" w:line="240" w:lineRule="auto"/>
      </w:pPr>
      <w:r>
        <w:separator/>
      </w:r>
    </w:p>
  </w:footnote>
  <w:footnote w:type="continuationSeparator" w:id="0">
    <w:p w14:paraId="0225F4E0" w14:textId="77777777" w:rsidR="00C802D8" w:rsidRDefault="00C802D8" w:rsidP="00884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F79C4" w14:textId="77777777" w:rsidR="00884F55" w:rsidRDefault="009D5E0B" w:rsidP="009D5E0B">
    <w:pPr>
      <w:pStyle w:val="Header"/>
      <w:jc w:val="both"/>
    </w:pPr>
    <w:r>
      <w:rPr>
        <w:noProof/>
      </w:rPr>
      <w:ptab w:relativeTo="margin" w:alignment="left" w:leader="none"/>
    </w:r>
    <w:r>
      <w:rPr>
        <w:noProof/>
      </w:rPr>
      <w:ptab w:relativeTo="margin" w:alignment="center" w:leader="none"/>
    </w:r>
    <w:r w:rsidR="00884F55">
      <w:rPr>
        <w:noProof/>
      </w:rPr>
      <w:drawing>
        <wp:inline distT="0" distB="0" distL="0" distR="0" wp14:anchorId="075077BC" wp14:editId="350E2676">
          <wp:extent cx="7742050" cy="1724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148" cy="1729169"/>
                  </a:xfrm>
                  <a:prstGeom prst="rect">
                    <a:avLst/>
                  </a:prstGeom>
                  <a:noFill/>
                  <a:ln>
                    <a:noFill/>
                  </a:ln>
                </pic:spPr>
              </pic:pic>
            </a:graphicData>
          </a:graphic>
        </wp:inline>
      </w:drawing>
    </w:r>
    <w:r w:rsidR="00884F55">
      <w:rPr>
        <w:noProof/>
      </w:rP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B31D7"/>
    <w:multiLevelType w:val="hybridMultilevel"/>
    <w:tmpl w:val="8908A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1670729"/>
    <w:multiLevelType w:val="multilevel"/>
    <w:tmpl w:val="EA44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E63A8"/>
    <w:multiLevelType w:val="hybridMultilevel"/>
    <w:tmpl w:val="FF90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7E58FE"/>
    <w:multiLevelType w:val="multilevel"/>
    <w:tmpl w:val="8F5A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8D5E44"/>
    <w:multiLevelType w:val="hybridMultilevel"/>
    <w:tmpl w:val="2474EE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671712156">
    <w:abstractNumId w:val="0"/>
  </w:num>
  <w:num w:numId="2" w16cid:durableId="2138834656">
    <w:abstractNumId w:val="4"/>
  </w:num>
  <w:num w:numId="3" w16cid:durableId="843667859">
    <w:abstractNumId w:val="2"/>
  </w:num>
  <w:num w:numId="4" w16cid:durableId="1094130349">
    <w:abstractNumId w:val="1"/>
  </w:num>
  <w:num w:numId="5" w16cid:durableId="212929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B8A"/>
    <w:rsid w:val="0000152F"/>
    <w:rsid w:val="000118F7"/>
    <w:rsid w:val="0001502F"/>
    <w:rsid w:val="00024814"/>
    <w:rsid w:val="00027132"/>
    <w:rsid w:val="00027156"/>
    <w:rsid w:val="00033B62"/>
    <w:rsid w:val="0003474B"/>
    <w:rsid w:val="000367FC"/>
    <w:rsid w:val="000600F6"/>
    <w:rsid w:val="00061EE7"/>
    <w:rsid w:val="0006243B"/>
    <w:rsid w:val="0007507A"/>
    <w:rsid w:val="00085D52"/>
    <w:rsid w:val="000920B3"/>
    <w:rsid w:val="000D3E49"/>
    <w:rsid w:val="000D686F"/>
    <w:rsid w:val="000E09F4"/>
    <w:rsid w:val="000E2C16"/>
    <w:rsid w:val="000E46C1"/>
    <w:rsid w:val="000F1FF0"/>
    <w:rsid w:val="000F363F"/>
    <w:rsid w:val="000F5BE3"/>
    <w:rsid w:val="001071E1"/>
    <w:rsid w:val="001106C8"/>
    <w:rsid w:val="00111FCE"/>
    <w:rsid w:val="00127546"/>
    <w:rsid w:val="0014161E"/>
    <w:rsid w:val="00146B11"/>
    <w:rsid w:val="00154BD8"/>
    <w:rsid w:val="00156516"/>
    <w:rsid w:val="0015745E"/>
    <w:rsid w:val="00165D88"/>
    <w:rsid w:val="00173F9D"/>
    <w:rsid w:val="0019246D"/>
    <w:rsid w:val="00196524"/>
    <w:rsid w:val="001A3379"/>
    <w:rsid w:val="001A571B"/>
    <w:rsid w:val="001A6AC0"/>
    <w:rsid w:val="001A6DF2"/>
    <w:rsid w:val="001A7046"/>
    <w:rsid w:val="001A7907"/>
    <w:rsid w:val="001C2E82"/>
    <w:rsid w:val="001E136A"/>
    <w:rsid w:val="001E4548"/>
    <w:rsid w:val="001E649B"/>
    <w:rsid w:val="001F0900"/>
    <w:rsid w:val="001F0C21"/>
    <w:rsid w:val="00204DCC"/>
    <w:rsid w:val="0020747C"/>
    <w:rsid w:val="00210968"/>
    <w:rsid w:val="00212F6C"/>
    <w:rsid w:val="00213E87"/>
    <w:rsid w:val="002161A7"/>
    <w:rsid w:val="00221FC6"/>
    <w:rsid w:val="00225C3B"/>
    <w:rsid w:val="00231B8E"/>
    <w:rsid w:val="0023355C"/>
    <w:rsid w:val="00236BF4"/>
    <w:rsid w:val="00242835"/>
    <w:rsid w:val="00243A22"/>
    <w:rsid w:val="002448B4"/>
    <w:rsid w:val="002764D2"/>
    <w:rsid w:val="00284357"/>
    <w:rsid w:val="00293B3F"/>
    <w:rsid w:val="00297101"/>
    <w:rsid w:val="002A24BA"/>
    <w:rsid w:val="002B0646"/>
    <w:rsid w:val="002B0753"/>
    <w:rsid w:val="002B2665"/>
    <w:rsid w:val="002C442D"/>
    <w:rsid w:val="002E3C13"/>
    <w:rsid w:val="00301700"/>
    <w:rsid w:val="003051CA"/>
    <w:rsid w:val="00306090"/>
    <w:rsid w:val="00307D5A"/>
    <w:rsid w:val="003138BF"/>
    <w:rsid w:val="00317B10"/>
    <w:rsid w:val="00323C33"/>
    <w:rsid w:val="003307BB"/>
    <w:rsid w:val="00332790"/>
    <w:rsid w:val="003342E1"/>
    <w:rsid w:val="0034216C"/>
    <w:rsid w:val="00346146"/>
    <w:rsid w:val="00346FCF"/>
    <w:rsid w:val="00357C2C"/>
    <w:rsid w:val="00374B98"/>
    <w:rsid w:val="00377A2C"/>
    <w:rsid w:val="00385DAA"/>
    <w:rsid w:val="00393491"/>
    <w:rsid w:val="00394DD0"/>
    <w:rsid w:val="003A1752"/>
    <w:rsid w:val="003B0AE6"/>
    <w:rsid w:val="003D2F57"/>
    <w:rsid w:val="003E4789"/>
    <w:rsid w:val="004007CA"/>
    <w:rsid w:val="004048BB"/>
    <w:rsid w:val="004071A0"/>
    <w:rsid w:val="004211F2"/>
    <w:rsid w:val="0043274D"/>
    <w:rsid w:val="0043536C"/>
    <w:rsid w:val="00453F58"/>
    <w:rsid w:val="00455CFE"/>
    <w:rsid w:val="00465553"/>
    <w:rsid w:val="0046682F"/>
    <w:rsid w:val="004918A8"/>
    <w:rsid w:val="004B19B1"/>
    <w:rsid w:val="004C1634"/>
    <w:rsid w:val="004C1802"/>
    <w:rsid w:val="004D25BB"/>
    <w:rsid w:val="004E0D33"/>
    <w:rsid w:val="004E208E"/>
    <w:rsid w:val="004F468A"/>
    <w:rsid w:val="005034DC"/>
    <w:rsid w:val="0050486F"/>
    <w:rsid w:val="005064DE"/>
    <w:rsid w:val="00507B1B"/>
    <w:rsid w:val="00516F50"/>
    <w:rsid w:val="0052026F"/>
    <w:rsid w:val="00536325"/>
    <w:rsid w:val="00541EEF"/>
    <w:rsid w:val="00542634"/>
    <w:rsid w:val="00551C40"/>
    <w:rsid w:val="00552A99"/>
    <w:rsid w:val="005656AC"/>
    <w:rsid w:val="00567D56"/>
    <w:rsid w:val="00570915"/>
    <w:rsid w:val="00571495"/>
    <w:rsid w:val="005A431B"/>
    <w:rsid w:val="005D2F18"/>
    <w:rsid w:val="005E0515"/>
    <w:rsid w:val="005E104D"/>
    <w:rsid w:val="005E2CA8"/>
    <w:rsid w:val="005E3F7F"/>
    <w:rsid w:val="005E6560"/>
    <w:rsid w:val="00601BF4"/>
    <w:rsid w:val="00604B1C"/>
    <w:rsid w:val="00606976"/>
    <w:rsid w:val="00620C1E"/>
    <w:rsid w:val="006431F4"/>
    <w:rsid w:val="00650755"/>
    <w:rsid w:val="006660A1"/>
    <w:rsid w:val="00667CDB"/>
    <w:rsid w:val="00675A10"/>
    <w:rsid w:val="00697952"/>
    <w:rsid w:val="006B512F"/>
    <w:rsid w:val="006B660F"/>
    <w:rsid w:val="006C242B"/>
    <w:rsid w:val="006D2C29"/>
    <w:rsid w:val="006D7B0A"/>
    <w:rsid w:val="006E1B01"/>
    <w:rsid w:val="007043A6"/>
    <w:rsid w:val="007110A5"/>
    <w:rsid w:val="00725630"/>
    <w:rsid w:val="00730471"/>
    <w:rsid w:val="0073728A"/>
    <w:rsid w:val="007403FB"/>
    <w:rsid w:val="0076352C"/>
    <w:rsid w:val="00782021"/>
    <w:rsid w:val="007A2A1A"/>
    <w:rsid w:val="007A7349"/>
    <w:rsid w:val="007B5DE2"/>
    <w:rsid w:val="007C1F36"/>
    <w:rsid w:val="007C3DFE"/>
    <w:rsid w:val="007C4B08"/>
    <w:rsid w:val="007D2BF3"/>
    <w:rsid w:val="007F3509"/>
    <w:rsid w:val="008066D5"/>
    <w:rsid w:val="00842E12"/>
    <w:rsid w:val="00845B4D"/>
    <w:rsid w:val="00853A3C"/>
    <w:rsid w:val="00853AD5"/>
    <w:rsid w:val="008614B2"/>
    <w:rsid w:val="00867808"/>
    <w:rsid w:val="00870489"/>
    <w:rsid w:val="0088390F"/>
    <w:rsid w:val="00884F55"/>
    <w:rsid w:val="0088625F"/>
    <w:rsid w:val="008A4B6D"/>
    <w:rsid w:val="008A6C26"/>
    <w:rsid w:val="008B3827"/>
    <w:rsid w:val="008B59D0"/>
    <w:rsid w:val="008B5B3F"/>
    <w:rsid w:val="008D08DE"/>
    <w:rsid w:val="008D279E"/>
    <w:rsid w:val="008D7093"/>
    <w:rsid w:val="008F0515"/>
    <w:rsid w:val="008F45B8"/>
    <w:rsid w:val="008F6E67"/>
    <w:rsid w:val="00907374"/>
    <w:rsid w:val="00912C75"/>
    <w:rsid w:val="00923BF0"/>
    <w:rsid w:val="00926902"/>
    <w:rsid w:val="0093085D"/>
    <w:rsid w:val="00935121"/>
    <w:rsid w:val="0094409A"/>
    <w:rsid w:val="00952D7F"/>
    <w:rsid w:val="00952FF1"/>
    <w:rsid w:val="00953D99"/>
    <w:rsid w:val="00972DF4"/>
    <w:rsid w:val="00977A41"/>
    <w:rsid w:val="009836BA"/>
    <w:rsid w:val="009A3825"/>
    <w:rsid w:val="009A425E"/>
    <w:rsid w:val="009B1FBB"/>
    <w:rsid w:val="009B24C6"/>
    <w:rsid w:val="009D3940"/>
    <w:rsid w:val="009D3CE1"/>
    <w:rsid w:val="009D5E0B"/>
    <w:rsid w:val="009E0E5F"/>
    <w:rsid w:val="009E247A"/>
    <w:rsid w:val="009E300C"/>
    <w:rsid w:val="009F0BC2"/>
    <w:rsid w:val="009F54E5"/>
    <w:rsid w:val="009F5D6D"/>
    <w:rsid w:val="00A115F4"/>
    <w:rsid w:val="00A16F08"/>
    <w:rsid w:val="00A31DEE"/>
    <w:rsid w:val="00A35C7C"/>
    <w:rsid w:val="00A45BB7"/>
    <w:rsid w:val="00A46B65"/>
    <w:rsid w:val="00A50D38"/>
    <w:rsid w:val="00A51E08"/>
    <w:rsid w:val="00A60D1A"/>
    <w:rsid w:val="00A71C6D"/>
    <w:rsid w:val="00A734CA"/>
    <w:rsid w:val="00A76C7E"/>
    <w:rsid w:val="00A85B89"/>
    <w:rsid w:val="00A8626B"/>
    <w:rsid w:val="00A906FF"/>
    <w:rsid w:val="00A91C08"/>
    <w:rsid w:val="00A95B21"/>
    <w:rsid w:val="00A97500"/>
    <w:rsid w:val="00AA516A"/>
    <w:rsid w:val="00AC32C7"/>
    <w:rsid w:val="00AC362A"/>
    <w:rsid w:val="00AF323B"/>
    <w:rsid w:val="00B04A90"/>
    <w:rsid w:val="00B1326A"/>
    <w:rsid w:val="00B22B3E"/>
    <w:rsid w:val="00B24125"/>
    <w:rsid w:val="00B35D5A"/>
    <w:rsid w:val="00B405B3"/>
    <w:rsid w:val="00B4097F"/>
    <w:rsid w:val="00B40F1B"/>
    <w:rsid w:val="00B51A78"/>
    <w:rsid w:val="00B5240A"/>
    <w:rsid w:val="00B55C70"/>
    <w:rsid w:val="00B6080B"/>
    <w:rsid w:val="00B629EE"/>
    <w:rsid w:val="00B66ED0"/>
    <w:rsid w:val="00B845D7"/>
    <w:rsid w:val="00B859C7"/>
    <w:rsid w:val="00B9037B"/>
    <w:rsid w:val="00B90935"/>
    <w:rsid w:val="00BA3AF5"/>
    <w:rsid w:val="00BA5D35"/>
    <w:rsid w:val="00BB3CF2"/>
    <w:rsid w:val="00BC03BE"/>
    <w:rsid w:val="00BC4CAC"/>
    <w:rsid w:val="00BE2E0B"/>
    <w:rsid w:val="00BE4971"/>
    <w:rsid w:val="00C045E9"/>
    <w:rsid w:val="00C1501F"/>
    <w:rsid w:val="00C22880"/>
    <w:rsid w:val="00C31B3B"/>
    <w:rsid w:val="00C3731F"/>
    <w:rsid w:val="00C523ED"/>
    <w:rsid w:val="00C63979"/>
    <w:rsid w:val="00C67863"/>
    <w:rsid w:val="00C802D8"/>
    <w:rsid w:val="00CA0FAA"/>
    <w:rsid w:val="00CA16AC"/>
    <w:rsid w:val="00CB3776"/>
    <w:rsid w:val="00CB67A1"/>
    <w:rsid w:val="00CC2A3D"/>
    <w:rsid w:val="00CC45ED"/>
    <w:rsid w:val="00CD1181"/>
    <w:rsid w:val="00CD17E2"/>
    <w:rsid w:val="00CE0BA4"/>
    <w:rsid w:val="00CE14BC"/>
    <w:rsid w:val="00CF3502"/>
    <w:rsid w:val="00CF6B06"/>
    <w:rsid w:val="00CF72F3"/>
    <w:rsid w:val="00D13D82"/>
    <w:rsid w:val="00D155D9"/>
    <w:rsid w:val="00D206A6"/>
    <w:rsid w:val="00D4236E"/>
    <w:rsid w:val="00D44C05"/>
    <w:rsid w:val="00D50F07"/>
    <w:rsid w:val="00D54EB5"/>
    <w:rsid w:val="00D91D15"/>
    <w:rsid w:val="00D96C10"/>
    <w:rsid w:val="00DB36A3"/>
    <w:rsid w:val="00DC51F3"/>
    <w:rsid w:val="00DD0DB7"/>
    <w:rsid w:val="00DE5B8A"/>
    <w:rsid w:val="00E0381A"/>
    <w:rsid w:val="00E06C44"/>
    <w:rsid w:val="00E0782B"/>
    <w:rsid w:val="00E10924"/>
    <w:rsid w:val="00E119C0"/>
    <w:rsid w:val="00E15225"/>
    <w:rsid w:val="00E24E77"/>
    <w:rsid w:val="00E34ECB"/>
    <w:rsid w:val="00E35CE4"/>
    <w:rsid w:val="00E4383D"/>
    <w:rsid w:val="00E462B8"/>
    <w:rsid w:val="00E46BBF"/>
    <w:rsid w:val="00E615B8"/>
    <w:rsid w:val="00E62144"/>
    <w:rsid w:val="00E8632B"/>
    <w:rsid w:val="00E900C6"/>
    <w:rsid w:val="00E9165A"/>
    <w:rsid w:val="00EA7F37"/>
    <w:rsid w:val="00EC631F"/>
    <w:rsid w:val="00EE6685"/>
    <w:rsid w:val="00EF5C61"/>
    <w:rsid w:val="00F01A20"/>
    <w:rsid w:val="00F021CE"/>
    <w:rsid w:val="00F21C34"/>
    <w:rsid w:val="00F36C56"/>
    <w:rsid w:val="00F425E8"/>
    <w:rsid w:val="00F42B40"/>
    <w:rsid w:val="00F43C36"/>
    <w:rsid w:val="00F5163C"/>
    <w:rsid w:val="00F539EA"/>
    <w:rsid w:val="00F55C9C"/>
    <w:rsid w:val="00F72F48"/>
    <w:rsid w:val="00F74CA2"/>
    <w:rsid w:val="00F763E5"/>
    <w:rsid w:val="00F772E0"/>
    <w:rsid w:val="00F90F91"/>
    <w:rsid w:val="00F92EB1"/>
    <w:rsid w:val="00FA5DCC"/>
    <w:rsid w:val="00FB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E4747"/>
  <w15:chartTrackingRefBased/>
  <w15:docId w15:val="{390054DF-9EE8-411D-9327-FC88DAEE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B1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2109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F55"/>
  </w:style>
  <w:style w:type="paragraph" w:styleId="Footer">
    <w:name w:val="footer"/>
    <w:basedOn w:val="Normal"/>
    <w:link w:val="FooterChar"/>
    <w:uiPriority w:val="99"/>
    <w:unhideWhenUsed/>
    <w:rsid w:val="00884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F55"/>
  </w:style>
  <w:style w:type="paragraph" w:styleId="Subtitle">
    <w:name w:val="Subtitle"/>
    <w:basedOn w:val="Normal"/>
    <w:next w:val="Normal"/>
    <w:link w:val="SubtitleChar"/>
    <w:uiPriority w:val="11"/>
    <w:qFormat/>
    <w:rsid w:val="004918A8"/>
    <w:pPr>
      <w:numPr>
        <w:ilvl w:val="1"/>
      </w:numPr>
      <w:spacing w:line="278" w:lineRule="auto"/>
    </w:pPr>
    <w:rPr>
      <w:rFonts w:eastAsiaTheme="majorEastAsia" w:cstheme="majorBidi"/>
      <w:color w:val="000000" w:themeColor="text1"/>
      <w:spacing w:val="15"/>
      <w:kern w:val="2"/>
      <w:sz w:val="28"/>
      <w:szCs w:val="28"/>
      <w14:ligatures w14:val="standardContextual"/>
    </w:rPr>
  </w:style>
  <w:style w:type="character" w:customStyle="1" w:styleId="SubtitleChar">
    <w:name w:val="Subtitle Char"/>
    <w:basedOn w:val="DefaultParagraphFont"/>
    <w:link w:val="Subtitle"/>
    <w:uiPriority w:val="11"/>
    <w:rsid w:val="004918A8"/>
    <w:rPr>
      <w:rFonts w:eastAsiaTheme="majorEastAsia" w:cstheme="majorBidi"/>
      <w:color w:val="000000" w:themeColor="text1"/>
      <w:spacing w:val="15"/>
      <w:kern w:val="2"/>
      <w:sz w:val="28"/>
      <w:szCs w:val="28"/>
      <w14:ligatures w14:val="standardContextual"/>
    </w:rPr>
  </w:style>
  <w:style w:type="character" w:styleId="Strong">
    <w:name w:val="Strong"/>
    <w:basedOn w:val="DefaultParagraphFont"/>
    <w:uiPriority w:val="22"/>
    <w:qFormat/>
    <w:rsid w:val="004918A8"/>
    <w:rPr>
      <w:b/>
      <w:bCs/>
    </w:rPr>
  </w:style>
  <w:style w:type="character" w:styleId="SubtleReference">
    <w:name w:val="Subtle Reference"/>
    <w:basedOn w:val="DefaultParagraphFont"/>
    <w:uiPriority w:val="31"/>
    <w:qFormat/>
    <w:rsid w:val="007D2BF3"/>
    <w:rPr>
      <w:smallCaps/>
      <w:color w:val="5A5A5A" w:themeColor="text1" w:themeTint="A5"/>
    </w:rPr>
  </w:style>
  <w:style w:type="character" w:styleId="IntenseReference">
    <w:name w:val="Intense Reference"/>
    <w:basedOn w:val="DefaultParagraphFont"/>
    <w:uiPriority w:val="32"/>
    <w:qFormat/>
    <w:rsid w:val="007C1F36"/>
    <w:rPr>
      <w:b/>
      <w:bCs/>
      <w:smallCaps/>
      <w:color w:val="4472C4" w:themeColor="accent1"/>
      <w:spacing w:val="5"/>
    </w:rPr>
  </w:style>
  <w:style w:type="character" w:styleId="Hyperlink">
    <w:name w:val="Hyperlink"/>
    <w:basedOn w:val="DefaultParagraphFont"/>
    <w:uiPriority w:val="99"/>
    <w:unhideWhenUsed/>
    <w:rsid w:val="00455CFE"/>
    <w:rPr>
      <w:color w:val="0563C1" w:themeColor="hyperlink"/>
      <w:u w:val="single"/>
    </w:rPr>
  </w:style>
  <w:style w:type="character" w:styleId="UnresolvedMention">
    <w:name w:val="Unresolved Mention"/>
    <w:basedOn w:val="DefaultParagraphFont"/>
    <w:uiPriority w:val="99"/>
    <w:semiHidden/>
    <w:unhideWhenUsed/>
    <w:rsid w:val="00455CFE"/>
    <w:rPr>
      <w:color w:val="605E5C"/>
      <w:shd w:val="clear" w:color="auto" w:fill="E1DFDD"/>
    </w:rPr>
  </w:style>
  <w:style w:type="table" w:styleId="TableGrid">
    <w:name w:val="Table Grid"/>
    <w:basedOn w:val="TableNormal"/>
    <w:uiPriority w:val="39"/>
    <w:rsid w:val="005E2CA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7B1B"/>
    <w:rPr>
      <w:rFonts w:asciiTheme="majorHAnsi" w:eastAsiaTheme="majorEastAsia" w:hAnsiTheme="majorHAnsi" w:cstheme="majorBidi"/>
      <w:color w:val="2F5496" w:themeColor="accent1" w:themeShade="BF"/>
      <w:kern w:val="2"/>
      <w:sz w:val="40"/>
      <w:szCs w:val="40"/>
      <w14:ligatures w14:val="standardContextual"/>
    </w:rPr>
  </w:style>
  <w:style w:type="paragraph" w:styleId="ListParagraph">
    <w:name w:val="List Paragraph"/>
    <w:basedOn w:val="Normal"/>
    <w:uiPriority w:val="34"/>
    <w:qFormat/>
    <w:rsid w:val="00BC4CAC"/>
    <w:pPr>
      <w:spacing w:line="278" w:lineRule="auto"/>
      <w:ind w:left="720"/>
      <w:contextualSpacing/>
    </w:pPr>
    <w:rPr>
      <w:kern w:val="2"/>
      <w:sz w:val="24"/>
      <w:szCs w:val="24"/>
      <w14:ligatures w14:val="standardContextual"/>
    </w:rPr>
  </w:style>
  <w:style w:type="character" w:customStyle="1" w:styleId="Heading2Char">
    <w:name w:val="Heading 2 Char"/>
    <w:basedOn w:val="DefaultParagraphFont"/>
    <w:link w:val="Heading2"/>
    <w:uiPriority w:val="9"/>
    <w:rsid w:val="00210968"/>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F74C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tpd2621@westamwelltwp.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CRETARY\Documents\WATPD%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4A3B5-907B-4ED2-A950-FA9621209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WATPD Letterhead</Template>
  <TotalTime>2</TotalTime>
  <Pages>2</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Administrative Assistant</dc:creator>
  <cp:keywords/>
  <dc:description/>
  <cp:lastModifiedBy>POLICE SECRETARY</cp:lastModifiedBy>
  <cp:revision>2</cp:revision>
  <cp:lastPrinted>2026-09-15T14:10:00Z</cp:lastPrinted>
  <dcterms:created xsi:type="dcterms:W3CDTF">2026-09-15T14:13:00Z</dcterms:created>
  <dcterms:modified xsi:type="dcterms:W3CDTF">2026-09-15T14:13:00Z</dcterms:modified>
</cp:coreProperties>
</file>